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49A5BED3"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325966">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r w:rsidR="00C3474E">
        <w:t>Please</w:t>
      </w:r>
      <w:proofErr w:type="spell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2E1E5626"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325966">
        <w:t>HRR</w:t>
      </w:r>
      <w:r w:rsidR="00C3474E">
        <w:t xml:space="preserve"> and/or its editor(s). </w:t>
      </w:r>
      <w:r w:rsidR="00325966">
        <w:t>HRR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8953" w14:textId="77777777" w:rsidR="00F324A1" w:rsidRDefault="00F324A1">
      <w:pPr>
        <w:spacing w:line="240" w:lineRule="auto"/>
      </w:pPr>
      <w:r>
        <w:separator/>
      </w:r>
    </w:p>
  </w:endnote>
  <w:endnote w:type="continuationSeparator" w:id="0">
    <w:p w14:paraId="5E79E772" w14:textId="77777777" w:rsidR="00F324A1" w:rsidRDefault="00F32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6206136C" w:rsidR="009B335D" w:rsidRPr="00002C6B" w:rsidRDefault="00325966" w:rsidP="00692E53">
    <w:pPr>
      <w:tabs>
        <w:tab w:val="right" w:pos="10466"/>
      </w:tabs>
      <w:adjustRightInd w:val="0"/>
      <w:snapToGrid w:val="0"/>
      <w:spacing w:line="240" w:lineRule="auto"/>
      <w:rPr>
        <w:sz w:val="16"/>
        <w:szCs w:val="16"/>
      </w:rPr>
    </w:pPr>
    <w:r>
      <w:rPr>
        <w:i/>
        <w:sz w:val="16"/>
        <w:szCs w:val="16"/>
      </w:rPr>
      <w:t>Health Research Review</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55CA" w14:textId="77777777" w:rsidR="00F324A1" w:rsidRDefault="00F324A1">
      <w:pPr>
        <w:spacing w:line="240" w:lineRule="auto"/>
      </w:pPr>
      <w:r>
        <w:separator/>
      </w:r>
    </w:p>
  </w:footnote>
  <w:footnote w:type="continuationSeparator" w:id="0">
    <w:p w14:paraId="77845345" w14:textId="77777777" w:rsidR="00F324A1" w:rsidRDefault="00F324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657C8EA8" w:rsidR="00E60F51" w:rsidRDefault="00325966" w:rsidP="00692E53">
    <w:pPr>
      <w:tabs>
        <w:tab w:val="right" w:pos="10466"/>
      </w:tabs>
      <w:adjustRightInd w:val="0"/>
      <w:snapToGrid w:val="0"/>
      <w:spacing w:line="240" w:lineRule="auto"/>
      <w:rPr>
        <w:sz w:val="16"/>
      </w:rPr>
    </w:pPr>
    <w:r>
      <w:rPr>
        <w:i/>
        <w:sz w:val="16"/>
      </w:rPr>
      <w:t>Health Research Review</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18D9CEC1" w:rsidR="00555C72" w:rsidRPr="004E1758" w:rsidRDefault="00325966"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Health Research Review</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239189B3">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PDWgAnkgft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5966"/>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002A"/>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324A1"/>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65</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31</cp:revision>
  <dcterms:created xsi:type="dcterms:W3CDTF">2025-12-30T08:23:00Z</dcterms:created>
  <dcterms:modified xsi:type="dcterms:W3CDTF">2026-04-12T14:53:00Z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