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proofErr w:type="gramStart"/>
      <w:r w:rsidRPr="001F31D1">
        <w:rPr>
          <w:vertAlign w:val="superscript"/>
        </w:rPr>
        <w:t>2,</w:t>
      </w:r>
      <w:r w:rsidRPr="00331633">
        <w:t>*</w:t>
      </w:r>
      <w:proofErr w:type="gramEnd"/>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3765C546"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483DFB">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58CD4BC4" w14:textId="77777777" w:rsidR="00830FF8" w:rsidRDefault="00830FF8" w:rsidP="00A21DE2">
      <w:pPr>
        <w:pStyle w:val="MF31text"/>
        <w:rPr>
          <w:spacing w:val="-2"/>
        </w:rPr>
      </w:pPr>
    </w:p>
    <w:p w14:paraId="79FFE4D6" w14:textId="77777777" w:rsidR="00830FF8" w:rsidRDefault="00830FF8" w:rsidP="00A21DE2">
      <w:pPr>
        <w:pStyle w:val="MF31text"/>
        <w:rPr>
          <w:spacing w:val="-2"/>
        </w:rPr>
      </w:pPr>
    </w:p>
    <w:p w14:paraId="08BA15D7" w14:textId="77777777" w:rsidR="00560E5F" w:rsidRPr="00FA04F1" w:rsidRDefault="00560E5F" w:rsidP="00560E5F">
      <w:pPr>
        <w:pStyle w:val="MF21heading1"/>
      </w:pPr>
      <w:r w:rsidRPr="00FA04F1">
        <w:rPr>
          <w:lang w:eastAsia="zh-CN"/>
        </w:rPr>
        <w:lastRenderedPageBreak/>
        <w:t xml:space="preserve">2. </w:t>
      </w:r>
      <w:r w:rsidR="00A21DE2">
        <w:t>Literature Review</w:t>
      </w:r>
    </w:p>
    <w:p w14:paraId="65E49C2A" w14:textId="77777777" w:rsidR="00560E5F" w:rsidRDefault="00A21DE2" w:rsidP="00F828FE">
      <w:pPr>
        <w:pStyle w:val="MF31text"/>
      </w:pPr>
      <w:r w:rsidRPr="00A21DE2">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proofErr w:type="gramStart"/>
      <w:r w:rsidR="00C3474E" w:rsidRPr="00C3474E">
        <w:t>.”</w:t>
      </w:r>
      <w:r w:rsidR="00C3474E">
        <w:t>Please</w:t>
      </w:r>
      <w:proofErr w:type="spellEnd"/>
      <w:proofErr w:type="gram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148FB1EC"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7837DC">
        <w:t>JEFA</w:t>
      </w:r>
      <w:r w:rsidR="00C3474E">
        <w:t xml:space="preserve"> and/or its editor(s). </w:t>
      </w:r>
      <w:r w:rsidR="00BF4E34">
        <w:t>J</w:t>
      </w:r>
      <w:r w:rsidR="007837DC">
        <w:t>EFA</w:t>
      </w:r>
      <w:r w:rsidR="00C3474E">
        <w:t xml:space="preserve"> and/or the editor(s) absolve themselves of any liability for harm to individuals or property that might arise from any concepts, methods, instructions, or products mentioned in the content.</w:t>
      </w:r>
    </w:p>
    <w:sectPr w:rsidR="00C3474E" w:rsidSect="00D9725D">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45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2C4F" w14:textId="77777777" w:rsidR="00350D5B" w:rsidRDefault="00350D5B">
      <w:pPr>
        <w:spacing w:line="240" w:lineRule="auto"/>
      </w:pPr>
      <w:r>
        <w:separator/>
      </w:r>
    </w:p>
  </w:endnote>
  <w:endnote w:type="continuationSeparator" w:id="0">
    <w:p w14:paraId="2A66FCD7" w14:textId="77777777" w:rsidR="00350D5B" w:rsidRDefault="00350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1A0F24D0" w:rsidR="009B335D" w:rsidRPr="00002C6B" w:rsidRDefault="004302F8" w:rsidP="00692E53">
    <w:pPr>
      <w:tabs>
        <w:tab w:val="right" w:pos="10466"/>
      </w:tabs>
      <w:adjustRightInd w:val="0"/>
      <w:snapToGrid w:val="0"/>
      <w:spacing w:line="240" w:lineRule="auto"/>
      <w:rPr>
        <w:sz w:val="16"/>
        <w:szCs w:val="16"/>
      </w:rPr>
    </w:pPr>
    <w:r>
      <w:rPr>
        <w:i/>
        <w:sz w:val="16"/>
        <w:szCs w:val="16"/>
      </w:rPr>
      <w:t xml:space="preserve">Journal of </w:t>
    </w:r>
    <w:r w:rsidR="00570BE8">
      <w:rPr>
        <w:i/>
        <w:sz w:val="16"/>
        <w:szCs w:val="16"/>
      </w:rPr>
      <w:t>Economics and Financial</w:t>
    </w:r>
    <w:r>
      <w:rPr>
        <w:i/>
        <w:sz w:val="16"/>
        <w:szCs w:val="16"/>
      </w:rPr>
      <w:t xml:space="preserve"> Affairs</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F4E30" w14:textId="77777777" w:rsidR="00350D5B" w:rsidRDefault="00350D5B">
      <w:pPr>
        <w:spacing w:line="240" w:lineRule="auto"/>
      </w:pPr>
      <w:r>
        <w:separator/>
      </w:r>
    </w:p>
  </w:footnote>
  <w:footnote w:type="continuationSeparator" w:id="0">
    <w:p w14:paraId="2E07CF6F" w14:textId="77777777" w:rsidR="00350D5B" w:rsidRDefault="00350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0948E182" w:rsidR="00E60F51" w:rsidRDefault="004302F8" w:rsidP="00692E53">
    <w:pPr>
      <w:tabs>
        <w:tab w:val="right" w:pos="10466"/>
      </w:tabs>
      <w:adjustRightInd w:val="0"/>
      <w:snapToGrid w:val="0"/>
      <w:spacing w:line="240" w:lineRule="auto"/>
      <w:rPr>
        <w:sz w:val="16"/>
      </w:rPr>
    </w:pPr>
    <w:r>
      <w:rPr>
        <w:i/>
        <w:sz w:val="16"/>
      </w:rPr>
      <w:t xml:space="preserve">Journal of </w:t>
    </w:r>
    <w:r w:rsidR="00570BE8">
      <w:rPr>
        <w:i/>
        <w:sz w:val="16"/>
      </w:rPr>
      <w:t>Economics and Financial</w:t>
    </w:r>
    <w:r>
      <w:rPr>
        <w:i/>
        <w:sz w:val="16"/>
      </w:rPr>
      <w:t xml:space="preserve"> Affairs</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1318A7">
      <w:trPr>
        <w:trHeight w:val="77"/>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1318A7">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71D15DCB" w:rsidR="00555C72" w:rsidRPr="004E1758" w:rsidRDefault="001318A7"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 xml:space="preserve">Journal of Economics and </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1318A7">
      <w:trPr>
        <w:trHeight w:val="86"/>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280CF754" w:rsidR="00555C72" w:rsidRPr="004E1758" w:rsidRDefault="001318A7" w:rsidP="00555C72">
          <w:pPr>
            <w:pStyle w:val="Header"/>
            <w:pBdr>
              <w:bottom w:val="none" w:sz="0" w:space="0" w:color="auto"/>
            </w:pBdr>
            <w:spacing w:line="240" w:lineRule="auto"/>
            <w:rPr>
              <w:rFonts w:eastAsia="DengXian"/>
              <w:b/>
              <w:bCs/>
              <w:iCs/>
              <w:color w:val="002742"/>
              <w:sz w:val="22"/>
              <w:szCs w:val="12"/>
            </w:rPr>
          </w:pPr>
          <w:r>
            <w:rPr>
              <w:rFonts w:eastAsia="DengXian"/>
              <w:b/>
              <w:bCs/>
              <w:iCs/>
              <w:color w:val="002742"/>
              <w:sz w:val="40"/>
              <w:szCs w:val="22"/>
            </w:rPr>
            <w:t>Financial Affairs</w:t>
          </w: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67633903">
          <wp:simplePos x="0" y="0"/>
          <wp:positionH relativeFrom="column">
            <wp:posOffset>5797550</wp:posOffset>
          </wp:positionH>
          <wp:positionV relativeFrom="paragraph">
            <wp:posOffset>-877570</wp:posOffset>
          </wp:positionV>
          <wp:extent cx="881380" cy="881380"/>
          <wp:effectExtent l="0" t="0" r="0" b="0"/>
          <wp:wrapNone/>
          <wp:docPr id="311042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407849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OjWgDkwSrG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18A7"/>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D5B"/>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3DFB"/>
    <w:rsid w:val="0048656E"/>
    <w:rsid w:val="004B7CAE"/>
    <w:rsid w:val="004C4EF8"/>
    <w:rsid w:val="004D14A5"/>
    <w:rsid w:val="004E0CEB"/>
    <w:rsid w:val="004E1758"/>
    <w:rsid w:val="004F6849"/>
    <w:rsid w:val="00530BD1"/>
    <w:rsid w:val="00551E7B"/>
    <w:rsid w:val="00553817"/>
    <w:rsid w:val="00555C72"/>
    <w:rsid w:val="005574DA"/>
    <w:rsid w:val="00560E5F"/>
    <w:rsid w:val="00570BE8"/>
    <w:rsid w:val="00582478"/>
    <w:rsid w:val="00585180"/>
    <w:rsid w:val="005A1F2C"/>
    <w:rsid w:val="005A61D5"/>
    <w:rsid w:val="005C592F"/>
    <w:rsid w:val="005C6D2A"/>
    <w:rsid w:val="005E0C90"/>
    <w:rsid w:val="005F2308"/>
    <w:rsid w:val="00600DAB"/>
    <w:rsid w:val="006037C4"/>
    <w:rsid w:val="00604682"/>
    <w:rsid w:val="00610E31"/>
    <w:rsid w:val="00617943"/>
    <w:rsid w:val="006333FE"/>
    <w:rsid w:val="006369D3"/>
    <w:rsid w:val="00640154"/>
    <w:rsid w:val="006655B3"/>
    <w:rsid w:val="00670487"/>
    <w:rsid w:val="00671F66"/>
    <w:rsid w:val="00690A3A"/>
    <w:rsid w:val="00692393"/>
    <w:rsid w:val="00692E53"/>
    <w:rsid w:val="0069312E"/>
    <w:rsid w:val="006A23AB"/>
    <w:rsid w:val="006A3D9A"/>
    <w:rsid w:val="006B3CFB"/>
    <w:rsid w:val="006B42D6"/>
    <w:rsid w:val="006D1B2F"/>
    <w:rsid w:val="006E2A35"/>
    <w:rsid w:val="006F1E23"/>
    <w:rsid w:val="006F4286"/>
    <w:rsid w:val="007103BD"/>
    <w:rsid w:val="00716EA5"/>
    <w:rsid w:val="007255BA"/>
    <w:rsid w:val="00756393"/>
    <w:rsid w:val="00764E39"/>
    <w:rsid w:val="0077137C"/>
    <w:rsid w:val="007837DC"/>
    <w:rsid w:val="00792D47"/>
    <w:rsid w:val="00795768"/>
    <w:rsid w:val="007B5D27"/>
    <w:rsid w:val="007C3235"/>
    <w:rsid w:val="007F04AA"/>
    <w:rsid w:val="007F0630"/>
    <w:rsid w:val="007F2434"/>
    <w:rsid w:val="008078B1"/>
    <w:rsid w:val="00810284"/>
    <w:rsid w:val="00830FF8"/>
    <w:rsid w:val="00832817"/>
    <w:rsid w:val="00841C83"/>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93A20"/>
    <w:rsid w:val="00AA2AD9"/>
    <w:rsid w:val="00AA2B89"/>
    <w:rsid w:val="00AA38AB"/>
    <w:rsid w:val="00AA53B0"/>
    <w:rsid w:val="00AB013E"/>
    <w:rsid w:val="00AF0A18"/>
    <w:rsid w:val="00B07D10"/>
    <w:rsid w:val="00B238A0"/>
    <w:rsid w:val="00B23C01"/>
    <w:rsid w:val="00B34329"/>
    <w:rsid w:val="00B35BDA"/>
    <w:rsid w:val="00B40B16"/>
    <w:rsid w:val="00B436BD"/>
    <w:rsid w:val="00B45278"/>
    <w:rsid w:val="00B505D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13F31"/>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9725D"/>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73</TotalTime>
  <Pages>6</Pages>
  <Words>2119</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41</cp:revision>
  <dcterms:created xsi:type="dcterms:W3CDTF">2025-12-30T08:23:00Z</dcterms:created>
  <dcterms:modified xsi:type="dcterms:W3CDTF">2026-03-05T08:22:00Z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